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E44" w:rsidRDefault="00F44E44" w:rsidP="00542E84">
      <w:pPr>
        <w:jc w:val="center"/>
        <w:rPr>
          <w:rFonts w:cs="Times New Roman"/>
        </w:rPr>
      </w:pPr>
      <w:r>
        <w:rPr>
          <w:rFonts w:cs="新細明體" w:hint="eastAsia"/>
        </w:rPr>
        <w:t>徐乾妹保母心得</w:t>
      </w:r>
    </w:p>
    <w:p w:rsidR="00F44E44" w:rsidRDefault="00F44E44" w:rsidP="00542E84">
      <w:pPr>
        <w:jc w:val="center"/>
        <w:rPr>
          <w:rFonts w:cs="Times New Roman"/>
        </w:rPr>
      </w:pPr>
    </w:p>
    <w:p w:rsidR="00F44E44" w:rsidRDefault="00F44E44" w:rsidP="00F951D6">
      <w:pPr>
        <w:rPr>
          <w:rFonts w:cs="Times New Roman"/>
        </w:rPr>
      </w:pPr>
      <w:r>
        <w:rPr>
          <w:rFonts w:cs="Times New Roman"/>
        </w:rPr>
        <w:tab/>
      </w:r>
      <w:r>
        <w:rPr>
          <w:rFonts w:cs="新細明體" w:hint="eastAsia"/>
        </w:rPr>
        <w:t>婚後我是職業婦女，所以我二個小孩都是請娘家媽媽帶的，自認沒全心全意帶幼兒的經驗，所以當兒子準備結婚時，我覺得需要接受專家的教導和新的育嬰知識，而上了保母課程。</w:t>
      </w:r>
    </w:p>
    <w:p w:rsidR="00F44E44" w:rsidRDefault="00F44E44" w:rsidP="00F951D6">
      <w:pPr>
        <w:rPr>
          <w:rFonts w:cs="Times New Roman"/>
        </w:rPr>
      </w:pPr>
    </w:p>
    <w:p w:rsidR="00F44E44" w:rsidRDefault="00F44E44" w:rsidP="00F951D6">
      <w:pPr>
        <w:rPr>
          <w:rFonts w:cs="Times New Roman"/>
        </w:rPr>
      </w:pPr>
      <w:r>
        <w:rPr>
          <w:rFonts w:cs="Times New Roman"/>
        </w:rPr>
        <w:tab/>
      </w:r>
      <w:r>
        <w:rPr>
          <w:rFonts w:cs="新細明體" w:hint="eastAsia"/>
        </w:rPr>
        <w:t>社會少子化，</w:t>
      </w:r>
      <w:r>
        <w:t>97</w:t>
      </w:r>
      <w:r>
        <w:rPr>
          <w:rFonts w:cs="新細明體" w:hint="eastAsia"/>
        </w:rPr>
        <w:t>年考取保母証照，一直到</w:t>
      </w:r>
      <w:r>
        <w:t>101</w:t>
      </w:r>
      <w:r>
        <w:rPr>
          <w:rFonts w:cs="新細明體" w:hint="eastAsia"/>
        </w:rPr>
        <w:t>年元月才經由保母中心媒合而帶小孩，現小孩已一歲五個月，活潑可愛，語言能力又非常好，因為她的到來讓我和退休的老公，生活有了更多的樂趣，。</w:t>
      </w:r>
    </w:p>
    <w:p w:rsidR="00F44E44" w:rsidRDefault="00F44E44" w:rsidP="00F951D6">
      <w:pPr>
        <w:rPr>
          <w:rFonts w:cs="Times New Roman"/>
        </w:rPr>
      </w:pPr>
    </w:p>
    <w:p w:rsidR="00F44E44" w:rsidRDefault="00F44E44" w:rsidP="00F951D6">
      <w:pPr>
        <w:rPr>
          <w:rFonts w:cs="Times New Roman"/>
        </w:rPr>
      </w:pPr>
      <w:r>
        <w:rPr>
          <w:rFonts w:cs="Times New Roman"/>
        </w:rPr>
        <w:tab/>
      </w:r>
      <w:r>
        <w:rPr>
          <w:rFonts w:cs="新細明體" w:hint="eastAsia"/>
        </w:rPr>
        <w:t>我是愛聽音樂的，音樂與旋律，足以引人入勝，潛進靈魂的秘境，我帶小孩常以音樂陪伴生活，要睡覺時我會放柔和輕柔的音樂，跟著旋律口中哼哼著小孩很快便入睡。想讓他活動筋骨時便放些兒歌或者童謠跟著哼哼唱唱，只要我們專心投入小孩會接收到你的專注與喜愛，很快的便也會跟著哼唱了。看著小手、小腳身體的擺動，會讓我開心一整天。所以目前為止我覺得帶小孩，是跟著孩子玩，開心的玩，尤其我生活在農村裡，周遭有更多的事物可讓小朋友探索和玩樂，像玩小石頭</w:t>
      </w:r>
      <w:r>
        <w:t>;</w:t>
      </w:r>
      <w:r>
        <w:rPr>
          <w:rFonts w:cs="新細明體" w:hint="eastAsia"/>
        </w:rPr>
        <w:t>拔菜園的草</w:t>
      </w:r>
      <w:r>
        <w:t>;</w:t>
      </w:r>
      <w:r>
        <w:rPr>
          <w:rFonts w:cs="新細明體" w:hint="eastAsia"/>
        </w:rPr>
        <w:t>看公雞、母雞和小鳥。周遭也有許多農作物可以教她認識，如：玉米</w:t>
      </w:r>
      <w:r>
        <w:t>;</w:t>
      </w:r>
      <w:r>
        <w:rPr>
          <w:rFonts w:cs="新細明體" w:hint="eastAsia"/>
        </w:rPr>
        <w:t>稻米</w:t>
      </w:r>
      <w:r>
        <w:t>;</w:t>
      </w:r>
      <w:r>
        <w:rPr>
          <w:rFonts w:cs="新細明體" w:hint="eastAsia"/>
        </w:rPr>
        <w:t>香蕉</w:t>
      </w:r>
      <w:r>
        <w:t>;</w:t>
      </w:r>
      <w:r>
        <w:rPr>
          <w:rFonts w:cs="新細明體" w:hint="eastAsia"/>
        </w:rPr>
        <w:t>甘蔗</w:t>
      </w:r>
      <w:r>
        <w:t>;</w:t>
      </w:r>
      <w:r>
        <w:rPr>
          <w:rFonts w:cs="新細明體" w:hint="eastAsia"/>
        </w:rPr>
        <w:t>木瓜等。</w:t>
      </w:r>
    </w:p>
    <w:p w:rsidR="00F44E44" w:rsidRDefault="00F44E44" w:rsidP="00F951D6">
      <w:pPr>
        <w:rPr>
          <w:rFonts w:cs="Times New Roman"/>
        </w:rPr>
      </w:pPr>
    </w:p>
    <w:p w:rsidR="00F44E44" w:rsidRDefault="00F44E44" w:rsidP="00F951D6">
      <w:pPr>
        <w:rPr>
          <w:rFonts w:cs="Times New Roman"/>
        </w:rPr>
      </w:pPr>
      <w:r>
        <w:rPr>
          <w:rFonts w:cs="Times New Roman"/>
        </w:rPr>
        <w:tab/>
      </w:r>
      <w:r>
        <w:rPr>
          <w:rFonts w:cs="新細明體" w:hint="eastAsia"/>
        </w:rPr>
        <w:t>靜態部份則玩積木，讀繪本，因媳婦是幼教系畢業的，所以家裡有許多繪本可看，無論是繪本或是兒童文學小說，這都是以前我沒看過的，尤其是紐伯瑞的歷年精選文學，讓我沉醉在其中。因是不同國家的作者所寫，所以便有了不同的風俗與生活景緻，我常為書中的描繪而感動不已，也常被書中主角歡樂的氛圍而感染，也彷彿至身於書中的情境裡，整個心情是愉稅的。</w:t>
      </w:r>
    </w:p>
    <w:p w:rsidR="00F44E44" w:rsidRDefault="00F44E44" w:rsidP="00F951D6">
      <w:pPr>
        <w:rPr>
          <w:rFonts w:cs="Times New Roman"/>
        </w:rPr>
      </w:pPr>
    </w:p>
    <w:p w:rsidR="00F44E44" w:rsidRPr="00542E84" w:rsidRDefault="00F44E44" w:rsidP="00B87839">
      <w:pPr>
        <w:ind w:firstLine="480"/>
        <w:rPr>
          <w:rFonts w:cs="Times New Roman"/>
        </w:rPr>
      </w:pPr>
      <w:r>
        <w:rPr>
          <w:rFonts w:cs="新細明體" w:hint="eastAsia"/>
        </w:rPr>
        <w:t>現在的小孩課外書真的看太少，都被電玩及電視佔去太多時間，保母有責任去推動，唯有以身作則，身體力行把自己填滿否行你沒有東西可以給小</w:t>
      </w:r>
      <w:bookmarkStart w:id="0" w:name="_GoBack"/>
      <w:bookmarkEnd w:id="0"/>
      <w:r>
        <w:rPr>
          <w:rFonts w:cs="新細明體" w:hint="eastAsia"/>
        </w:rPr>
        <w:t>孩，是我要力行的準則。做小孩好的模範，所以在職進修的課程，讓我像是重回學生的喜樂。求知，活到老學到老是我邁入老年生活的動力與期望。在此與親愛的保母媽媽們共勉之。</w:t>
      </w:r>
    </w:p>
    <w:sectPr w:rsidR="00F44E44" w:rsidRPr="00542E84" w:rsidSect="00E656A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80"/>
  <w:doNotHyphenateCaps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42E84"/>
    <w:rsid w:val="00064967"/>
    <w:rsid w:val="000D345F"/>
    <w:rsid w:val="00207FE2"/>
    <w:rsid w:val="003C0370"/>
    <w:rsid w:val="003D0EE4"/>
    <w:rsid w:val="00457FE9"/>
    <w:rsid w:val="004D6E86"/>
    <w:rsid w:val="00542E84"/>
    <w:rsid w:val="005B38BA"/>
    <w:rsid w:val="0094365B"/>
    <w:rsid w:val="009620BB"/>
    <w:rsid w:val="00B87839"/>
    <w:rsid w:val="00D5596D"/>
    <w:rsid w:val="00E656A7"/>
    <w:rsid w:val="00EE5807"/>
    <w:rsid w:val="00F44E44"/>
    <w:rsid w:val="00F951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56A7"/>
    <w:pPr>
      <w:widowControl w:val="0"/>
    </w:pPr>
    <w:rPr>
      <w:rFonts w:cs="Calibri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2E84"/>
    <w:pPr>
      <w:keepNext/>
      <w:spacing w:before="180" w:after="180" w:line="720" w:lineRule="auto"/>
      <w:outlineLvl w:val="0"/>
    </w:pPr>
    <w:rPr>
      <w:rFonts w:ascii="Cambria" w:hAnsi="Cambria" w:cs="Cambria"/>
      <w:b/>
      <w:bCs/>
      <w:kern w:val="52"/>
      <w:sz w:val="52"/>
      <w:szCs w:val="5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42E84"/>
    <w:rPr>
      <w:rFonts w:ascii="Cambria" w:eastAsia="新細明體" w:hAnsi="Cambria" w:cs="Cambria"/>
      <w:b/>
      <w:bCs/>
      <w:kern w:val="52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1</Pages>
  <Words>113</Words>
  <Characters>648</Characters>
  <Application>Microsoft Office Outlook</Application>
  <DocSecurity>0</DocSecurity>
  <Lines>0</Lines>
  <Paragraphs>0</Paragraphs>
  <ScaleCrop>false</ScaleCrop>
  <Company>CMT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pinky shi</dc:creator>
  <cp:keywords/>
  <dc:description/>
  <cp:lastModifiedBy>NEF User</cp:lastModifiedBy>
  <cp:revision>5</cp:revision>
  <dcterms:created xsi:type="dcterms:W3CDTF">2013-02-06T06:24:00Z</dcterms:created>
  <dcterms:modified xsi:type="dcterms:W3CDTF">2013-03-04T06:33:00Z</dcterms:modified>
</cp:coreProperties>
</file>